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5B63" w:rsidRDefault="00D45B63" w:rsidP="00C26110">
      <w:pPr>
        <w:jc w:val="center"/>
        <w:rPr>
          <w:rFonts w:ascii="Times New Roman" w:hAnsi="Times New Roman"/>
          <w:b/>
          <w:sz w:val="28"/>
          <w:szCs w:val="28"/>
        </w:rPr>
      </w:pPr>
      <w:r w:rsidRPr="00D93B4E">
        <w:rPr>
          <w:rFonts w:ascii="Times New Roman" w:hAnsi="Times New Roman"/>
          <w:b/>
          <w:sz w:val="28"/>
          <w:szCs w:val="28"/>
        </w:rPr>
        <w:t>Мониторинг применения электронного обучения и дистанционных образовательных технологий в учебном процессе</w:t>
      </w:r>
    </w:p>
    <w:tbl>
      <w:tblPr>
        <w:tblW w:w="15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560"/>
        <w:gridCol w:w="992"/>
        <w:gridCol w:w="3402"/>
        <w:gridCol w:w="851"/>
        <w:gridCol w:w="850"/>
        <w:gridCol w:w="851"/>
        <w:gridCol w:w="850"/>
        <w:gridCol w:w="851"/>
        <w:gridCol w:w="850"/>
        <w:gridCol w:w="851"/>
        <w:gridCol w:w="850"/>
        <w:gridCol w:w="851"/>
        <w:gridCol w:w="850"/>
        <w:gridCol w:w="851"/>
      </w:tblGrid>
      <w:tr w:rsidR="00D45B63" w:rsidRPr="008872BB" w:rsidTr="008872BB">
        <w:trPr>
          <w:trHeight w:val="274"/>
        </w:trPr>
        <w:tc>
          <w:tcPr>
            <w:tcW w:w="1560" w:type="dxa"/>
            <w:vMerge w:val="restart"/>
          </w:tcPr>
          <w:p w:rsidR="00D45B63" w:rsidRPr="008872BB" w:rsidRDefault="00D45B63" w:rsidP="008872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872BB">
              <w:rPr>
                <w:rFonts w:ascii="Times New Roman" w:hAnsi="Times New Roman"/>
                <w:b/>
                <w:sz w:val="20"/>
                <w:szCs w:val="20"/>
              </w:rPr>
              <w:t>Наименование ОО</w:t>
            </w:r>
          </w:p>
        </w:tc>
        <w:tc>
          <w:tcPr>
            <w:tcW w:w="992" w:type="dxa"/>
            <w:vMerge w:val="restart"/>
          </w:tcPr>
          <w:p w:rsidR="00D45B63" w:rsidRPr="008872BB" w:rsidRDefault="00D45B63" w:rsidP="008872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872BB">
              <w:rPr>
                <w:rFonts w:ascii="Times New Roman" w:hAnsi="Times New Roman"/>
                <w:b/>
                <w:sz w:val="20"/>
                <w:szCs w:val="20"/>
              </w:rPr>
              <w:t>Общее кол-во уч-ся</w:t>
            </w:r>
          </w:p>
        </w:tc>
        <w:tc>
          <w:tcPr>
            <w:tcW w:w="3402" w:type="dxa"/>
            <w:vMerge w:val="restart"/>
          </w:tcPr>
          <w:p w:rsidR="00D45B63" w:rsidRPr="008872BB" w:rsidRDefault="00D45B63" w:rsidP="008872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872BB">
              <w:rPr>
                <w:rFonts w:ascii="Times New Roman" w:hAnsi="Times New Roman"/>
                <w:b/>
                <w:sz w:val="20"/>
                <w:szCs w:val="20"/>
              </w:rPr>
              <w:t xml:space="preserve">Название Платформы </w:t>
            </w:r>
          </w:p>
        </w:tc>
        <w:tc>
          <w:tcPr>
            <w:tcW w:w="9356" w:type="dxa"/>
            <w:gridSpan w:val="11"/>
          </w:tcPr>
          <w:p w:rsidR="00D45B63" w:rsidRPr="008872BB" w:rsidRDefault="00D45B63" w:rsidP="008872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872BB">
              <w:rPr>
                <w:rFonts w:ascii="Times New Roman" w:hAnsi="Times New Roman"/>
                <w:b/>
                <w:sz w:val="20"/>
                <w:szCs w:val="20"/>
              </w:rPr>
              <w:t xml:space="preserve">Кол-во уч-ся, использующих указанные Платформы </w:t>
            </w:r>
          </w:p>
        </w:tc>
      </w:tr>
      <w:tr w:rsidR="00D45B63" w:rsidRPr="008872BB" w:rsidTr="008872BB">
        <w:trPr>
          <w:trHeight w:val="558"/>
        </w:trPr>
        <w:tc>
          <w:tcPr>
            <w:tcW w:w="1560" w:type="dxa"/>
            <w:vMerge/>
          </w:tcPr>
          <w:p w:rsidR="00D45B63" w:rsidRPr="008872BB" w:rsidRDefault="00D45B63" w:rsidP="008872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D45B63" w:rsidRPr="008872BB" w:rsidRDefault="00D45B63" w:rsidP="008872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  <w:vMerge/>
          </w:tcPr>
          <w:p w:rsidR="00D45B63" w:rsidRPr="008872BB" w:rsidRDefault="00D45B63" w:rsidP="008872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D45B63" w:rsidRPr="008872BB" w:rsidRDefault="00D45B63" w:rsidP="008872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872BB">
              <w:rPr>
                <w:rFonts w:ascii="Times New Roman" w:hAnsi="Times New Roman"/>
                <w:b/>
                <w:sz w:val="20"/>
                <w:szCs w:val="20"/>
              </w:rPr>
              <w:t>1 класс</w:t>
            </w:r>
          </w:p>
        </w:tc>
        <w:tc>
          <w:tcPr>
            <w:tcW w:w="850" w:type="dxa"/>
          </w:tcPr>
          <w:p w:rsidR="00D45B63" w:rsidRPr="008872BB" w:rsidRDefault="00D45B63" w:rsidP="008872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872BB">
              <w:rPr>
                <w:rFonts w:ascii="Times New Roman" w:hAnsi="Times New Roman"/>
                <w:b/>
                <w:sz w:val="20"/>
                <w:szCs w:val="20"/>
              </w:rPr>
              <w:t>2 класс</w:t>
            </w:r>
          </w:p>
        </w:tc>
        <w:tc>
          <w:tcPr>
            <w:tcW w:w="851" w:type="dxa"/>
          </w:tcPr>
          <w:p w:rsidR="00D45B63" w:rsidRPr="008872BB" w:rsidRDefault="00D45B63" w:rsidP="008872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872BB">
              <w:rPr>
                <w:rFonts w:ascii="Times New Roman" w:hAnsi="Times New Roman"/>
                <w:b/>
                <w:sz w:val="20"/>
                <w:szCs w:val="20"/>
              </w:rPr>
              <w:t>3 класс</w:t>
            </w:r>
          </w:p>
        </w:tc>
        <w:tc>
          <w:tcPr>
            <w:tcW w:w="850" w:type="dxa"/>
          </w:tcPr>
          <w:p w:rsidR="00D45B63" w:rsidRPr="008872BB" w:rsidRDefault="00D45B63" w:rsidP="008872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872BB">
              <w:rPr>
                <w:rFonts w:ascii="Times New Roman" w:hAnsi="Times New Roman"/>
                <w:b/>
                <w:sz w:val="20"/>
                <w:szCs w:val="20"/>
              </w:rPr>
              <w:t>4 класс</w:t>
            </w:r>
          </w:p>
        </w:tc>
        <w:tc>
          <w:tcPr>
            <w:tcW w:w="851" w:type="dxa"/>
          </w:tcPr>
          <w:p w:rsidR="00D45B63" w:rsidRPr="008872BB" w:rsidRDefault="00D45B63" w:rsidP="008872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872BB">
              <w:rPr>
                <w:rFonts w:ascii="Times New Roman" w:hAnsi="Times New Roman"/>
                <w:b/>
                <w:sz w:val="20"/>
                <w:szCs w:val="20"/>
              </w:rPr>
              <w:t>5 класс</w:t>
            </w:r>
          </w:p>
        </w:tc>
        <w:tc>
          <w:tcPr>
            <w:tcW w:w="850" w:type="dxa"/>
          </w:tcPr>
          <w:p w:rsidR="00D45B63" w:rsidRPr="008872BB" w:rsidRDefault="00D45B63" w:rsidP="008872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872BB">
              <w:rPr>
                <w:rFonts w:ascii="Times New Roman" w:hAnsi="Times New Roman"/>
                <w:b/>
                <w:sz w:val="20"/>
                <w:szCs w:val="20"/>
              </w:rPr>
              <w:t>6 класс</w:t>
            </w:r>
          </w:p>
        </w:tc>
        <w:tc>
          <w:tcPr>
            <w:tcW w:w="851" w:type="dxa"/>
          </w:tcPr>
          <w:p w:rsidR="00D45B63" w:rsidRPr="008872BB" w:rsidRDefault="00D45B63" w:rsidP="008872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872BB">
              <w:rPr>
                <w:rFonts w:ascii="Times New Roman" w:hAnsi="Times New Roman"/>
                <w:b/>
                <w:sz w:val="20"/>
                <w:szCs w:val="20"/>
              </w:rPr>
              <w:t>7 класс</w:t>
            </w:r>
          </w:p>
        </w:tc>
        <w:tc>
          <w:tcPr>
            <w:tcW w:w="850" w:type="dxa"/>
          </w:tcPr>
          <w:p w:rsidR="00D45B63" w:rsidRPr="008872BB" w:rsidRDefault="00D45B63" w:rsidP="008872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872BB">
              <w:rPr>
                <w:rFonts w:ascii="Times New Roman" w:hAnsi="Times New Roman"/>
                <w:b/>
                <w:sz w:val="20"/>
                <w:szCs w:val="20"/>
              </w:rPr>
              <w:t>8 класс</w:t>
            </w:r>
          </w:p>
        </w:tc>
        <w:tc>
          <w:tcPr>
            <w:tcW w:w="851" w:type="dxa"/>
          </w:tcPr>
          <w:p w:rsidR="00D45B63" w:rsidRPr="008872BB" w:rsidRDefault="00D45B63" w:rsidP="008872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872BB">
              <w:rPr>
                <w:rFonts w:ascii="Times New Roman" w:hAnsi="Times New Roman"/>
                <w:b/>
                <w:sz w:val="20"/>
                <w:szCs w:val="20"/>
              </w:rPr>
              <w:t>9 класс</w:t>
            </w:r>
          </w:p>
        </w:tc>
        <w:tc>
          <w:tcPr>
            <w:tcW w:w="850" w:type="dxa"/>
          </w:tcPr>
          <w:p w:rsidR="00D45B63" w:rsidRPr="008872BB" w:rsidRDefault="00D45B63" w:rsidP="008872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872BB">
              <w:rPr>
                <w:rFonts w:ascii="Times New Roman" w:hAnsi="Times New Roman"/>
                <w:b/>
                <w:sz w:val="20"/>
                <w:szCs w:val="20"/>
              </w:rPr>
              <w:t>10 класс</w:t>
            </w:r>
          </w:p>
        </w:tc>
        <w:tc>
          <w:tcPr>
            <w:tcW w:w="851" w:type="dxa"/>
          </w:tcPr>
          <w:p w:rsidR="00D45B63" w:rsidRPr="008872BB" w:rsidRDefault="00D45B63" w:rsidP="008872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872BB">
              <w:rPr>
                <w:rFonts w:ascii="Times New Roman" w:hAnsi="Times New Roman"/>
                <w:b/>
                <w:sz w:val="20"/>
                <w:szCs w:val="20"/>
              </w:rPr>
              <w:t>11 класс</w:t>
            </w:r>
          </w:p>
        </w:tc>
      </w:tr>
      <w:tr w:rsidR="00D45B63" w:rsidRPr="008872BB" w:rsidTr="008872BB">
        <w:trPr>
          <w:trHeight w:val="262"/>
        </w:trPr>
        <w:tc>
          <w:tcPr>
            <w:tcW w:w="1560" w:type="dxa"/>
            <w:vMerge w:val="restart"/>
          </w:tcPr>
          <w:p w:rsidR="00D45B63" w:rsidRDefault="00D45B63" w:rsidP="008872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D45B63" w:rsidRDefault="00D45B63" w:rsidP="008872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D45B63" w:rsidRDefault="00D45B63" w:rsidP="008872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D45B63" w:rsidRPr="008872BB" w:rsidRDefault="00D45B63" w:rsidP="008872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МБОУ «Джемикентская  НШ»</w:t>
            </w:r>
          </w:p>
        </w:tc>
        <w:tc>
          <w:tcPr>
            <w:tcW w:w="992" w:type="dxa"/>
            <w:vMerge w:val="restart"/>
          </w:tcPr>
          <w:p w:rsidR="00D45B63" w:rsidRDefault="00D45B63" w:rsidP="008872B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D45B63" w:rsidRDefault="00D45B63" w:rsidP="008872B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D45B63" w:rsidRDefault="00D45B63" w:rsidP="008872B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D45B63" w:rsidRDefault="00D45B63" w:rsidP="008872B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D45B63" w:rsidRPr="008872BB" w:rsidRDefault="00D45B63" w:rsidP="008872B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187</w:t>
            </w:r>
          </w:p>
        </w:tc>
        <w:tc>
          <w:tcPr>
            <w:tcW w:w="3402" w:type="dxa"/>
          </w:tcPr>
          <w:p w:rsidR="00D45B63" w:rsidRPr="008872BB" w:rsidRDefault="00D45B63" w:rsidP="008872B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8872BB">
              <w:rPr>
                <w:rFonts w:ascii="Times New Roman" w:hAnsi="Times New Roman"/>
                <w:b/>
                <w:sz w:val="20"/>
                <w:szCs w:val="20"/>
              </w:rPr>
              <w:t>Российская электронная школа</w:t>
            </w:r>
          </w:p>
        </w:tc>
        <w:tc>
          <w:tcPr>
            <w:tcW w:w="851" w:type="dxa"/>
          </w:tcPr>
          <w:p w:rsidR="00D45B63" w:rsidRPr="008872BB" w:rsidRDefault="00D45B63" w:rsidP="008872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:rsidR="00D45B63" w:rsidRPr="008872BB" w:rsidRDefault="00D45B63" w:rsidP="008872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D45B63" w:rsidRPr="008872BB" w:rsidRDefault="00D45B63" w:rsidP="008872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:rsidR="00D45B63" w:rsidRPr="008872BB" w:rsidRDefault="00D45B63" w:rsidP="008872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D45B63" w:rsidRPr="008872BB" w:rsidRDefault="00D45B63" w:rsidP="008872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:rsidR="00D45B63" w:rsidRPr="008872BB" w:rsidRDefault="00D45B63" w:rsidP="008872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D45B63" w:rsidRPr="008872BB" w:rsidRDefault="00D45B63" w:rsidP="008872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:rsidR="00D45B63" w:rsidRPr="008872BB" w:rsidRDefault="00D45B63" w:rsidP="008872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D45B63" w:rsidRPr="008872BB" w:rsidRDefault="00D45B63" w:rsidP="008872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:rsidR="00D45B63" w:rsidRPr="008872BB" w:rsidRDefault="00D45B63" w:rsidP="008872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D45B63" w:rsidRPr="008872BB" w:rsidRDefault="00D45B63" w:rsidP="008872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0</w:t>
            </w:r>
          </w:p>
        </w:tc>
      </w:tr>
      <w:tr w:rsidR="00D45B63" w:rsidRPr="008872BB" w:rsidTr="008872BB">
        <w:trPr>
          <w:trHeight w:val="262"/>
        </w:trPr>
        <w:tc>
          <w:tcPr>
            <w:tcW w:w="1560" w:type="dxa"/>
            <w:vMerge/>
          </w:tcPr>
          <w:p w:rsidR="00D45B63" w:rsidRPr="008872BB" w:rsidRDefault="00D45B63" w:rsidP="008872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D45B63" w:rsidRPr="008872BB" w:rsidRDefault="00D45B63" w:rsidP="008872B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</w:tcPr>
          <w:p w:rsidR="00D45B63" w:rsidRPr="008872BB" w:rsidRDefault="00D45B63" w:rsidP="008872B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8872BB">
              <w:rPr>
                <w:rFonts w:ascii="Times New Roman" w:hAnsi="Times New Roman"/>
                <w:b/>
                <w:sz w:val="20"/>
                <w:szCs w:val="20"/>
              </w:rPr>
              <w:t>Московская электронная школа</w:t>
            </w:r>
          </w:p>
        </w:tc>
        <w:tc>
          <w:tcPr>
            <w:tcW w:w="851" w:type="dxa"/>
          </w:tcPr>
          <w:p w:rsidR="00D45B63" w:rsidRPr="008872BB" w:rsidRDefault="00D45B63" w:rsidP="008872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:rsidR="00D45B63" w:rsidRPr="008872BB" w:rsidRDefault="00D45B63" w:rsidP="008872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D45B63" w:rsidRPr="008872BB" w:rsidRDefault="00D45B63" w:rsidP="008872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:rsidR="00D45B63" w:rsidRPr="008872BB" w:rsidRDefault="00D45B63" w:rsidP="008872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D45B63" w:rsidRPr="008872BB" w:rsidRDefault="00D45B63" w:rsidP="008872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:rsidR="00D45B63" w:rsidRPr="008872BB" w:rsidRDefault="00D45B63" w:rsidP="008872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D45B63" w:rsidRPr="008872BB" w:rsidRDefault="00D45B63" w:rsidP="008872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:rsidR="00D45B63" w:rsidRPr="008872BB" w:rsidRDefault="00D45B63" w:rsidP="008872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D45B63" w:rsidRPr="008872BB" w:rsidRDefault="00D45B63" w:rsidP="008872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:rsidR="00D45B63" w:rsidRPr="008872BB" w:rsidRDefault="00D45B63" w:rsidP="008872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D45B63" w:rsidRPr="008872BB" w:rsidRDefault="00D45B63" w:rsidP="008872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0</w:t>
            </w:r>
          </w:p>
        </w:tc>
      </w:tr>
      <w:tr w:rsidR="00D45B63" w:rsidRPr="008872BB" w:rsidTr="008872BB">
        <w:trPr>
          <w:trHeight w:val="262"/>
        </w:trPr>
        <w:tc>
          <w:tcPr>
            <w:tcW w:w="1560" w:type="dxa"/>
            <w:vMerge/>
          </w:tcPr>
          <w:p w:rsidR="00D45B63" w:rsidRPr="008872BB" w:rsidRDefault="00D45B63" w:rsidP="008872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D45B63" w:rsidRPr="008872BB" w:rsidRDefault="00D45B63" w:rsidP="008872B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</w:tcPr>
          <w:p w:rsidR="00D45B63" w:rsidRPr="008872BB" w:rsidRDefault="00D45B63" w:rsidP="008872B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8872BB">
              <w:rPr>
                <w:rFonts w:ascii="Times New Roman" w:hAnsi="Times New Roman"/>
                <w:b/>
                <w:sz w:val="20"/>
                <w:szCs w:val="20"/>
              </w:rPr>
              <w:t>Яндекс. Учебник</w:t>
            </w:r>
          </w:p>
        </w:tc>
        <w:tc>
          <w:tcPr>
            <w:tcW w:w="851" w:type="dxa"/>
          </w:tcPr>
          <w:p w:rsidR="00D45B63" w:rsidRPr="008872BB" w:rsidRDefault="00D45B63" w:rsidP="008872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:rsidR="00D45B63" w:rsidRPr="008872BB" w:rsidRDefault="00D45B63" w:rsidP="008872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D45B63" w:rsidRPr="008872BB" w:rsidRDefault="00D45B63" w:rsidP="008872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:rsidR="00D45B63" w:rsidRPr="008872BB" w:rsidRDefault="00D45B63" w:rsidP="008872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D45B63" w:rsidRPr="008872BB" w:rsidRDefault="00D45B63" w:rsidP="008872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:rsidR="00D45B63" w:rsidRPr="008872BB" w:rsidRDefault="00D45B63" w:rsidP="008872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D45B63" w:rsidRPr="008872BB" w:rsidRDefault="00D45B63" w:rsidP="008872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:rsidR="00D45B63" w:rsidRPr="008872BB" w:rsidRDefault="00D45B63" w:rsidP="008872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D45B63" w:rsidRPr="008872BB" w:rsidRDefault="00D45B63" w:rsidP="008872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:rsidR="00D45B63" w:rsidRPr="008872BB" w:rsidRDefault="00D45B63" w:rsidP="008872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D45B63" w:rsidRPr="008872BB" w:rsidRDefault="00D45B63" w:rsidP="008872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0</w:t>
            </w:r>
          </w:p>
        </w:tc>
      </w:tr>
      <w:tr w:rsidR="00D45B63" w:rsidRPr="008872BB" w:rsidTr="008872BB">
        <w:trPr>
          <w:trHeight w:val="262"/>
        </w:trPr>
        <w:tc>
          <w:tcPr>
            <w:tcW w:w="1560" w:type="dxa"/>
            <w:vMerge/>
          </w:tcPr>
          <w:p w:rsidR="00D45B63" w:rsidRPr="008872BB" w:rsidRDefault="00D45B63" w:rsidP="008872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D45B63" w:rsidRPr="008872BB" w:rsidRDefault="00D45B63" w:rsidP="008872B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</w:tcPr>
          <w:p w:rsidR="00D45B63" w:rsidRPr="008872BB" w:rsidRDefault="00D45B63" w:rsidP="008872B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8872BB">
              <w:rPr>
                <w:rFonts w:ascii="Times New Roman" w:hAnsi="Times New Roman"/>
                <w:b/>
                <w:sz w:val="20"/>
                <w:szCs w:val="20"/>
              </w:rPr>
              <w:t>ЯКласс</w:t>
            </w:r>
          </w:p>
        </w:tc>
        <w:tc>
          <w:tcPr>
            <w:tcW w:w="851" w:type="dxa"/>
          </w:tcPr>
          <w:p w:rsidR="00D45B63" w:rsidRPr="008872BB" w:rsidRDefault="00D45B63" w:rsidP="008872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:rsidR="00D45B63" w:rsidRPr="008872BB" w:rsidRDefault="00D45B63" w:rsidP="008872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20</w:t>
            </w:r>
          </w:p>
        </w:tc>
        <w:tc>
          <w:tcPr>
            <w:tcW w:w="851" w:type="dxa"/>
          </w:tcPr>
          <w:p w:rsidR="00D45B63" w:rsidRPr="008872BB" w:rsidRDefault="00D45B63" w:rsidP="008872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17</w:t>
            </w:r>
          </w:p>
        </w:tc>
        <w:tc>
          <w:tcPr>
            <w:tcW w:w="850" w:type="dxa"/>
          </w:tcPr>
          <w:p w:rsidR="00D45B63" w:rsidRPr="008872BB" w:rsidRDefault="00D45B63" w:rsidP="008872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20</w:t>
            </w:r>
          </w:p>
        </w:tc>
        <w:tc>
          <w:tcPr>
            <w:tcW w:w="851" w:type="dxa"/>
          </w:tcPr>
          <w:p w:rsidR="00D45B63" w:rsidRPr="008872BB" w:rsidRDefault="00D45B63" w:rsidP="008872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:rsidR="00D45B63" w:rsidRPr="008872BB" w:rsidRDefault="00D45B63" w:rsidP="008872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D45B63" w:rsidRPr="008872BB" w:rsidRDefault="00D45B63" w:rsidP="008872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:rsidR="00D45B63" w:rsidRPr="008872BB" w:rsidRDefault="00D45B63" w:rsidP="008872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D45B63" w:rsidRPr="008872BB" w:rsidRDefault="00D45B63" w:rsidP="008872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:rsidR="00D45B63" w:rsidRPr="008872BB" w:rsidRDefault="00D45B63" w:rsidP="008872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D45B63" w:rsidRPr="008872BB" w:rsidRDefault="00D45B63" w:rsidP="008872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0</w:t>
            </w:r>
          </w:p>
        </w:tc>
      </w:tr>
      <w:tr w:rsidR="00D45B63" w:rsidRPr="008872BB" w:rsidTr="008872BB">
        <w:trPr>
          <w:trHeight w:val="262"/>
        </w:trPr>
        <w:tc>
          <w:tcPr>
            <w:tcW w:w="1560" w:type="dxa"/>
            <w:vMerge/>
          </w:tcPr>
          <w:p w:rsidR="00D45B63" w:rsidRPr="008872BB" w:rsidRDefault="00D45B63" w:rsidP="008872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D45B63" w:rsidRPr="008872BB" w:rsidRDefault="00D45B63" w:rsidP="008872B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</w:tcPr>
          <w:p w:rsidR="00D45B63" w:rsidRPr="008872BB" w:rsidRDefault="00D45B63" w:rsidP="008872B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8872BB">
              <w:rPr>
                <w:rFonts w:ascii="Times New Roman" w:hAnsi="Times New Roman"/>
                <w:b/>
                <w:sz w:val="20"/>
                <w:szCs w:val="20"/>
              </w:rPr>
              <w:t>Учи.ру</w:t>
            </w:r>
          </w:p>
        </w:tc>
        <w:tc>
          <w:tcPr>
            <w:tcW w:w="851" w:type="dxa"/>
          </w:tcPr>
          <w:p w:rsidR="00D45B63" w:rsidRPr="008872BB" w:rsidRDefault="00D45B63" w:rsidP="008C5D4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     49</w:t>
            </w:r>
          </w:p>
        </w:tc>
        <w:tc>
          <w:tcPr>
            <w:tcW w:w="850" w:type="dxa"/>
          </w:tcPr>
          <w:p w:rsidR="00D45B63" w:rsidRPr="008872BB" w:rsidRDefault="00D45B63" w:rsidP="008872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21 </w:t>
            </w:r>
          </w:p>
        </w:tc>
        <w:tc>
          <w:tcPr>
            <w:tcW w:w="851" w:type="dxa"/>
          </w:tcPr>
          <w:p w:rsidR="00D45B63" w:rsidRPr="008872BB" w:rsidRDefault="00D45B63" w:rsidP="008872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38</w:t>
            </w:r>
          </w:p>
        </w:tc>
        <w:tc>
          <w:tcPr>
            <w:tcW w:w="850" w:type="dxa"/>
          </w:tcPr>
          <w:p w:rsidR="00D45B63" w:rsidRPr="008872BB" w:rsidRDefault="00D45B63" w:rsidP="008872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19</w:t>
            </w:r>
          </w:p>
        </w:tc>
        <w:tc>
          <w:tcPr>
            <w:tcW w:w="851" w:type="dxa"/>
          </w:tcPr>
          <w:p w:rsidR="00D45B63" w:rsidRPr="008872BB" w:rsidRDefault="00D45B63" w:rsidP="008872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:rsidR="00D45B63" w:rsidRPr="008872BB" w:rsidRDefault="00D45B63" w:rsidP="008872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D45B63" w:rsidRPr="008872BB" w:rsidRDefault="00D45B63" w:rsidP="008872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:rsidR="00D45B63" w:rsidRPr="008872BB" w:rsidRDefault="00D45B63" w:rsidP="008872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D45B63" w:rsidRPr="008872BB" w:rsidRDefault="00D45B63" w:rsidP="008872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:rsidR="00D45B63" w:rsidRPr="008872BB" w:rsidRDefault="00D45B63" w:rsidP="008872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D45B63" w:rsidRPr="008872BB" w:rsidRDefault="00D45B63" w:rsidP="008872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0</w:t>
            </w:r>
          </w:p>
        </w:tc>
      </w:tr>
      <w:tr w:rsidR="00D45B63" w:rsidRPr="008872BB" w:rsidTr="008872BB">
        <w:trPr>
          <w:trHeight w:val="262"/>
        </w:trPr>
        <w:tc>
          <w:tcPr>
            <w:tcW w:w="1560" w:type="dxa"/>
            <w:vMerge/>
          </w:tcPr>
          <w:p w:rsidR="00D45B63" w:rsidRPr="008872BB" w:rsidRDefault="00D45B63" w:rsidP="008872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D45B63" w:rsidRPr="008872BB" w:rsidRDefault="00D45B63" w:rsidP="008872B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</w:tcPr>
          <w:p w:rsidR="00D45B63" w:rsidRPr="008872BB" w:rsidRDefault="00D45B63" w:rsidP="008872B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8872BB">
              <w:rPr>
                <w:rFonts w:ascii="Times New Roman" w:hAnsi="Times New Roman"/>
                <w:b/>
                <w:sz w:val="20"/>
                <w:szCs w:val="20"/>
              </w:rPr>
              <w:t>Урок цифры</w:t>
            </w:r>
          </w:p>
        </w:tc>
        <w:tc>
          <w:tcPr>
            <w:tcW w:w="851" w:type="dxa"/>
          </w:tcPr>
          <w:p w:rsidR="00D45B63" w:rsidRPr="008872BB" w:rsidRDefault="00D45B63" w:rsidP="008872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:rsidR="00D45B63" w:rsidRPr="008872BB" w:rsidRDefault="00D45B63" w:rsidP="008872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D45B63" w:rsidRPr="008872BB" w:rsidRDefault="00D45B63" w:rsidP="008872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:rsidR="00D45B63" w:rsidRPr="008872BB" w:rsidRDefault="00D45B63" w:rsidP="008872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D45B63" w:rsidRPr="008872BB" w:rsidRDefault="00D45B63" w:rsidP="008872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:rsidR="00D45B63" w:rsidRPr="008872BB" w:rsidRDefault="00D45B63" w:rsidP="008872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D45B63" w:rsidRPr="008872BB" w:rsidRDefault="00D45B63" w:rsidP="008872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:rsidR="00D45B63" w:rsidRPr="008872BB" w:rsidRDefault="00D45B63" w:rsidP="008872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D45B63" w:rsidRPr="008872BB" w:rsidRDefault="00D45B63" w:rsidP="008872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:rsidR="00D45B63" w:rsidRPr="008872BB" w:rsidRDefault="00D45B63" w:rsidP="008872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D45B63" w:rsidRPr="008872BB" w:rsidRDefault="00D45B63" w:rsidP="008872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0</w:t>
            </w:r>
          </w:p>
        </w:tc>
      </w:tr>
      <w:tr w:rsidR="00D45B63" w:rsidRPr="008872BB" w:rsidTr="008872BB">
        <w:trPr>
          <w:trHeight w:val="262"/>
        </w:trPr>
        <w:tc>
          <w:tcPr>
            <w:tcW w:w="1560" w:type="dxa"/>
            <w:vMerge/>
          </w:tcPr>
          <w:p w:rsidR="00D45B63" w:rsidRPr="008872BB" w:rsidRDefault="00D45B63" w:rsidP="008872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D45B63" w:rsidRPr="008872BB" w:rsidRDefault="00D45B63" w:rsidP="008872B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</w:tcPr>
          <w:p w:rsidR="00D45B63" w:rsidRPr="008872BB" w:rsidRDefault="00D45B63" w:rsidP="008872B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8872BB">
              <w:rPr>
                <w:rFonts w:ascii="Times New Roman" w:hAnsi="Times New Roman"/>
                <w:b/>
                <w:sz w:val="20"/>
                <w:szCs w:val="20"/>
              </w:rPr>
              <w:t>Дом знаний</w:t>
            </w:r>
          </w:p>
        </w:tc>
        <w:tc>
          <w:tcPr>
            <w:tcW w:w="851" w:type="dxa"/>
          </w:tcPr>
          <w:p w:rsidR="00D45B63" w:rsidRPr="008872BB" w:rsidRDefault="00D45B63" w:rsidP="008872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:rsidR="00D45B63" w:rsidRPr="008872BB" w:rsidRDefault="00D45B63" w:rsidP="008872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D45B63" w:rsidRPr="008872BB" w:rsidRDefault="00D45B63" w:rsidP="008872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:rsidR="00D45B63" w:rsidRPr="008872BB" w:rsidRDefault="00D45B63" w:rsidP="008872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D45B63" w:rsidRPr="008872BB" w:rsidRDefault="00D45B63" w:rsidP="008872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:rsidR="00D45B63" w:rsidRPr="008872BB" w:rsidRDefault="00D45B63" w:rsidP="008872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D45B63" w:rsidRPr="008872BB" w:rsidRDefault="00D45B63" w:rsidP="008872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:rsidR="00D45B63" w:rsidRPr="008872BB" w:rsidRDefault="00D45B63" w:rsidP="008872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D45B63" w:rsidRPr="008872BB" w:rsidRDefault="00D45B63" w:rsidP="008872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:rsidR="00D45B63" w:rsidRPr="008872BB" w:rsidRDefault="00D45B63" w:rsidP="008872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D45B63" w:rsidRPr="008872BB" w:rsidRDefault="00D45B63" w:rsidP="008872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0</w:t>
            </w:r>
          </w:p>
        </w:tc>
      </w:tr>
      <w:tr w:rsidR="00D45B63" w:rsidRPr="008872BB" w:rsidTr="008872BB">
        <w:trPr>
          <w:trHeight w:val="262"/>
        </w:trPr>
        <w:tc>
          <w:tcPr>
            <w:tcW w:w="1560" w:type="dxa"/>
            <w:vMerge/>
          </w:tcPr>
          <w:p w:rsidR="00D45B63" w:rsidRPr="008872BB" w:rsidRDefault="00D45B63" w:rsidP="008872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D45B63" w:rsidRPr="008872BB" w:rsidRDefault="00D45B63" w:rsidP="008872B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3402" w:type="dxa"/>
          </w:tcPr>
          <w:p w:rsidR="00D45B63" w:rsidRPr="008872BB" w:rsidRDefault="00D45B63" w:rsidP="008872B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8872BB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Skype</w:t>
            </w:r>
          </w:p>
        </w:tc>
        <w:tc>
          <w:tcPr>
            <w:tcW w:w="851" w:type="dxa"/>
          </w:tcPr>
          <w:p w:rsidR="00D45B63" w:rsidRPr="008872BB" w:rsidRDefault="00D45B63" w:rsidP="008872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:rsidR="00D45B63" w:rsidRPr="008872BB" w:rsidRDefault="00D45B63" w:rsidP="008872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D45B63" w:rsidRPr="008872BB" w:rsidRDefault="00D45B63" w:rsidP="008872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:rsidR="00D45B63" w:rsidRPr="008872BB" w:rsidRDefault="00D45B63" w:rsidP="008872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D45B63" w:rsidRPr="008872BB" w:rsidRDefault="00D45B63" w:rsidP="008872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:rsidR="00D45B63" w:rsidRPr="008872BB" w:rsidRDefault="00D45B63" w:rsidP="008872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D45B63" w:rsidRPr="008872BB" w:rsidRDefault="00D45B63" w:rsidP="008872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:rsidR="00D45B63" w:rsidRPr="008872BB" w:rsidRDefault="00D45B63" w:rsidP="008872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D45B63" w:rsidRPr="008872BB" w:rsidRDefault="00D45B63" w:rsidP="008872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:rsidR="00D45B63" w:rsidRPr="008872BB" w:rsidRDefault="00D45B63" w:rsidP="008872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D45B63" w:rsidRPr="008872BB" w:rsidRDefault="00D45B63" w:rsidP="008872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0</w:t>
            </w:r>
          </w:p>
        </w:tc>
      </w:tr>
      <w:tr w:rsidR="00D45B63" w:rsidRPr="008872BB" w:rsidTr="008872BB">
        <w:trPr>
          <w:trHeight w:val="262"/>
        </w:trPr>
        <w:tc>
          <w:tcPr>
            <w:tcW w:w="1560" w:type="dxa"/>
            <w:vMerge/>
          </w:tcPr>
          <w:p w:rsidR="00D45B63" w:rsidRPr="008872BB" w:rsidRDefault="00D45B63" w:rsidP="008872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D45B63" w:rsidRPr="008872BB" w:rsidRDefault="00D45B63" w:rsidP="008872B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3402" w:type="dxa"/>
          </w:tcPr>
          <w:p w:rsidR="00D45B63" w:rsidRPr="008872BB" w:rsidRDefault="00D45B63" w:rsidP="008872B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8872BB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Whats App</w:t>
            </w:r>
          </w:p>
        </w:tc>
        <w:tc>
          <w:tcPr>
            <w:tcW w:w="851" w:type="dxa"/>
          </w:tcPr>
          <w:p w:rsidR="00D45B63" w:rsidRPr="008872BB" w:rsidRDefault="00D45B63" w:rsidP="008C5D4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     49</w:t>
            </w:r>
          </w:p>
        </w:tc>
        <w:tc>
          <w:tcPr>
            <w:tcW w:w="850" w:type="dxa"/>
          </w:tcPr>
          <w:p w:rsidR="00D45B63" w:rsidRPr="008872BB" w:rsidRDefault="00D45B63" w:rsidP="008872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41 </w:t>
            </w:r>
          </w:p>
        </w:tc>
        <w:tc>
          <w:tcPr>
            <w:tcW w:w="851" w:type="dxa"/>
          </w:tcPr>
          <w:p w:rsidR="00D45B63" w:rsidRPr="008872BB" w:rsidRDefault="00D45B63" w:rsidP="008872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55 </w:t>
            </w:r>
          </w:p>
        </w:tc>
        <w:tc>
          <w:tcPr>
            <w:tcW w:w="850" w:type="dxa"/>
          </w:tcPr>
          <w:p w:rsidR="00D45B63" w:rsidRPr="008872BB" w:rsidRDefault="00D45B63" w:rsidP="008872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39</w:t>
            </w:r>
          </w:p>
        </w:tc>
        <w:tc>
          <w:tcPr>
            <w:tcW w:w="851" w:type="dxa"/>
          </w:tcPr>
          <w:p w:rsidR="00D45B63" w:rsidRPr="008872BB" w:rsidRDefault="00D45B63" w:rsidP="008872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:rsidR="00D45B63" w:rsidRPr="008872BB" w:rsidRDefault="00D45B63" w:rsidP="008872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D45B63" w:rsidRPr="008872BB" w:rsidRDefault="00D45B63" w:rsidP="008872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:rsidR="00D45B63" w:rsidRPr="008872BB" w:rsidRDefault="00D45B63" w:rsidP="008872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D45B63" w:rsidRPr="008872BB" w:rsidRDefault="00D45B63" w:rsidP="008872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:rsidR="00D45B63" w:rsidRPr="008872BB" w:rsidRDefault="00D45B63" w:rsidP="008872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D45B63" w:rsidRPr="008872BB" w:rsidRDefault="00D45B63" w:rsidP="008872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0</w:t>
            </w:r>
          </w:p>
        </w:tc>
      </w:tr>
      <w:tr w:rsidR="00D45B63" w:rsidRPr="008872BB" w:rsidTr="008872BB">
        <w:trPr>
          <w:trHeight w:val="262"/>
        </w:trPr>
        <w:tc>
          <w:tcPr>
            <w:tcW w:w="1560" w:type="dxa"/>
            <w:vMerge/>
          </w:tcPr>
          <w:p w:rsidR="00D45B63" w:rsidRPr="008872BB" w:rsidRDefault="00D45B63" w:rsidP="008872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D45B63" w:rsidRPr="008872BB" w:rsidRDefault="00D45B63" w:rsidP="008872B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3402" w:type="dxa"/>
          </w:tcPr>
          <w:p w:rsidR="00D45B63" w:rsidRPr="008872BB" w:rsidRDefault="00D45B63" w:rsidP="008872B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8872BB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Zoom</w:t>
            </w:r>
          </w:p>
        </w:tc>
        <w:tc>
          <w:tcPr>
            <w:tcW w:w="851" w:type="dxa"/>
          </w:tcPr>
          <w:p w:rsidR="00D45B63" w:rsidRPr="008872BB" w:rsidRDefault="00D45B63" w:rsidP="008872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:rsidR="00D45B63" w:rsidRPr="008872BB" w:rsidRDefault="00D45B63" w:rsidP="008872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D45B63" w:rsidRPr="008872BB" w:rsidRDefault="00D45B63" w:rsidP="008872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:rsidR="00D45B63" w:rsidRPr="008872BB" w:rsidRDefault="00D45B63" w:rsidP="008872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D45B63" w:rsidRPr="008872BB" w:rsidRDefault="00D45B63" w:rsidP="008872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:rsidR="00D45B63" w:rsidRPr="008872BB" w:rsidRDefault="00D45B63" w:rsidP="008872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D45B63" w:rsidRPr="008872BB" w:rsidRDefault="00D45B63" w:rsidP="008872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:rsidR="00D45B63" w:rsidRPr="008872BB" w:rsidRDefault="00D45B63" w:rsidP="008872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D45B63" w:rsidRPr="008872BB" w:rsidRDefault="00D45B63" w:rsidP="008872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:rsidR="00D45B63" w:rsidRPr="008872BB" w:rsidRDefault="00D45B63" w:rsidP="008872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D45B63" w:rsidRPr="008872BB" w:rsidRDefault="00D45B63" w:rsidP="008872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0</w:t>
            </w:r>
          </w:p>
        </w:tc>
      </w:tr>
      <w:tr w:rsidR="00D45B63" w:rsidRPr="008872BB" w:rsidTr="008872BB">
        <w:trPr>
          <w:trHeight w:val="262"/>
        </w:trPr>
        <w:tc>
          <w:tcPr>
            <w:tcW w:w="1560" w:type="dxa"/>
          </w:tcPr>
          <w:p w:rsidR="00D45B63" w:rsidRPr="008872BB" w:rsidRDefault="00D45B63" w:rsidP="008872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D45B63" w:rsidRPr="008872BB" w:rsidRDefault="00D45B63" w:rsidP="008872B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3402" w:type="dxa"/>
          </w:tcPr>
          <w:p w:rsidR="00D45B63" w:rsidRPr="008872BB" w:rsidRDefault="00D45B63" w:rsidP="008872B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</w:tcPr>
          <w:p w:rsidR="00D45B63" w:rsidRPr="008872BB" w:rsidRDefault="00D45B63" w:rsidP="008872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:rsidR="00D45B63" w:rsidRPr="008872BB" w:rsidRDefault="00D45B63" w:rsidP="008872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D45B63" w:rsidRPr="008872BB" w:rsidRDefault="00D45B63" w:rsidP="008872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:rsidR="00D45B63" w:rsidRPr="008872BB" w:rsidRDefault="00D45B63" w:rsidP="008872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D45B63" w:rsidRPr="008872BB" w:rsidRDefault="00D45B63" w:rsidP="008872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:rsidR="00D45B63" w:rsidRPr="008872BB" w:rsidRDefault="00D45B63" w:rsidP="008872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D45B63" w:rsidRPr="008872BB" w:rsidRDefault="00D45B63" w:rsidP="008872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:rsidR="00D45B63" w:rsidRPr="008872BB" w:rsidRDefault="00D45B63" w:rsidP="008872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D45B63" w:rsidRPr="008872BB" w:rsidRDefault="00D45B63" w:rsidP="008872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:rsidR="00D45B63" w:rsidRPr="008872BB" w:rsidRDefault="00D45B63" w:rsidP="008872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D45B63" w:rsidRPr="008872BB" w:rsidRDefault="00D45B63" w:rsidP="008872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0</w:t>
            </w:r>
          </w:p>
        </w:tc>
      </w:tr>
      <w:tr w:rsidR="00D45B63" w:rsidRPr="008872BB" w:rsidTr="008872BB">
        <w:trPr>
          <w:trHeight w:val="262"/>
        </w:trPr>
        <w:tc>
          <w:tcPr>
            <w:tcW w:w="1560" w:type="dxa"/>
          </w:tcPr>
          <w:p w:rsidR="00D45B63" w:rsidRPr="008872BB" w:rsidRDefault="00D45B63" w:rsidP="008872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D45B63" w:rsidRPr="008872BB" w:rsidRDefault="00D45B63" w:rsidP="008872B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3402" w:type="dxa"/>
          </w:tcPr>
          <w:p w:rsidR="00D45B63" w:rsidRPr="008872BB" w:rsidRDefault="00D45B63" w:rsidP="008872B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</w:tcPr>
          <w:p w:rsidR="00D45B63" w:rsidRPr="008872BB" w:rsidRDefault="00D45B63" w:rsidP="008872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:rsidR="00D45B63" w:rsidRPr="008872BB" w:rsidRDefault="00D45B63" w:rsidP="008872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D45B63" w:rsidRPr="008872BB" w:rsidRDefault="00D45B63" w:rsidP="008872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:rsidR="00D45B63" w:rsidRPr="008872BB" w:rsidRDefault="00D45B63" w:rsidP="008872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D45B63" w:rsidRPr="008872BB" w:rsidRDefault="00D45B63" w:rsidP="008872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:rsidR="00D45B63" w:rsidRPr="008872BB" w:rsidRDefault="00D45B63" w:rsidP="008872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D45B63" w:rsidRPr="008872BB" w:rsidRDefault="00D45B63" w:rsidP="008872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:rsidR="00D45B63" w:rsidRPr="008872BB" w:rsidRDefault="00D45B63" w:rsidP="008872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D45B63" w:rsidRPr="008872BB" w:rsidRDefault="00D45B63" w:rsidP="008872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:rsidR="00D45B63" w:rsidRPr="008872BB" w:rsidRDefault="00D45B63" w:rsidP="008872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D45B63" w:rsidRPr="008872BB" w:rsidRDefault="00D45B63" w:rsidP="008872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0</w:t>
            </w:r>
          </w:p>
        </w:tc>
      </w:tr>
      <w:tr w:rsidR="00D45B63" w:rsidRPr="008872BB" w:rsidTr="008872BB">
        <w:trPr>
          <w:trHeight w:val="262"/>
        </w:trPr>
        <w:tc>
          <w:tcPr>
            <w:tcW w:w="1560" w:type="dxa"/>
          </w:tcPr>
          <w:p w:rsidR="00D45B63" w:rsidRPr="008872BB" w:rsidRDefault="00D45B63" w:rsidP="008872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D45B63" w:rsidRPr="008872BB" w:rsidRDefault="00D45B63" w:rsidP="008872B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3402" w:type="dxa"/>
          </w:tcPr>
          <w:p w:rsidR="00D45B63" w:rsidRPr="008872BB" w:rsidRDefault="00D45B63" w:rsidP="008872B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</w:tcPr>
          <w:p w:rsidR="00D45B63" w:rsidRPr="008872BB" w:rsidRDefault="00D45B63" w:rsidP="008872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:rsidR="00D45B63" w:rsidRPr="008872BB" w:rsidRDefault="00D45B63" w:rsidP="008872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D45B63" w:rsidRPr="008872BB" w:rsidRDefault="00D45B63" w:rsidP="008872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:rsidR="00D45B63" w:rsidRPr="008872BB" w:rsidRDefault="00D45B63" w:rsidP="008872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D45B63" w:rsidRPr="008872BB" w:rsidRDefault="00D45B63" w:rsidP="008872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:rsidR="00D45B63" w:rsidRPr="008872BB" w:rsidRDefault="00D45B63" w:rsidP="008872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D45B63" w:rsidRPr="008872BB" w:rsidRDefault="00D45B63" w:rsidP="008872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:rsidR="00D45B63" w:rsidRPr="008872BB" w:rsidRDefault="00D45B63" w:rsidP="008872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D45B63" w:rsidRPr="008872BB" w:rsidRDefault="00D45B63" w:rsidP="008872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:rsidR="00D45B63" w:rsidRPr="008872BB" w:rsidRDefault="00D45B63" w:rsidP="008872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D45B63" w:rsidRPr="008872BB" w:rsidRDefault="00D45B63" w:rsidP="008872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0</w:t>
            </w:r>
          </w:p>
        </w:tc>
      </w:tr>
    </w:tbl>
    <w:p w:rsidR="00D45B63" w:rsidRPr="00D93B4E" w:rsidRDefault="00D45B63" w:rsidP="00D93B4E">
      <w:pPr>
        <w:jc w:val="center"/>
        <w:rPr>
          <w:rFonts w:ascii="Times New Roman" w:hAnsi="Times New Roman"/>
          <w:b/>
          <w:sz w:val="28"/>
          <w:szCs w:val="28"/>
        </w:rPr>
      </w:pPr>
    </w:p>
    <w:sectPr w:rsidR="00D45B63" w:rsidRPr="00D93B4E" w:rsidSect="00D93B4E">
      <w:pgSz w:w="16838" w:h="11906" w:orient="landscape"/>
      <w:pgMar w:top="567" w:right="536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93B4E"/>
    <w:rsid w:val="00001BF1"/>
    <w:rsid w:val="00014918"/>
    <w:rsid w:val="00020057"/>
    <w:rsid w:val="000A2B20"/>
    <w:rsid w:val="000D7F39"/>
    <w:rsid w:val="001D003D"/>
    <w:rsid w:val="003578C4"/>
    <w:rsid w:val="00432110"/>
    <w:rsid w:val="00730859"/>
    <w:rsid w:val="008872BB"/>
    <w:rsid w:val="008C5D4D"/>
    <w:rsid w:val="008D252F"/>
    <w:rsid w:val="00C12BA5"/>
    <w:rsid w:val="00C16B47"/>
    <w:rsid w:val="00C26110"/>
    <w:rsid w:val="00D45B63"/>
    <w:rsid w:val="00D93B4E"/>
    <w:rsid w:val="00DF62DC"/>
    <w:rsid w:val="00E341DD"/>
    <w:rsid w:val="00E92AAE"/>
    <w:rsid w:val="00EC671C"/>
    <w:rsid w:val="00F334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A2B20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D93B4E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53</TotalTime>
  <Pages>1</Pages>
  <Words>122</Words>
  <Characters>702</Characters>
  <Application>Microsoft Office Outlook</Application>
  <DocSecurity>0</DocSecurity>
  <Lines>0</Lines>
  <Paragraphs>0</Paragraphs>
  <ScaleCrop>false</ScaleCrop>
  <Company>Reanimator Extreme Edition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shola</cp:lastModifiedBy>
  <cp:revision>8</cp:revision>
  <dcterms:created xsi:type="dcterms:W3CDTF">2020-04-09T08:36:00Z</dcterms:created>
  <dcterms:modified xsi:type="dcterms:W3CDTF">2020-04-13T07:30:00Z</dcterms:modified>
</cp:coreProperties>
</file>